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B82" w:rsidRDefault="001D2B82">
      <w:pPr>
        <w:pStyle w:val="Subtitle"/>
        <w:rPr>
          <w:sz w:val="36"/>
          <w:szCs w:val="36"/>
        </w:rPr>
      </w:pPr>
    </w:p>
    <w:bookmarkStart w:id="0" w:name="_GoBack"/>
    <w:p w:rsidR="00003FF4" w:rsidRPr="001D2B82" w:rsidRDefault="00C02BC0">
      <w:pPr>
        <w:pStyle w:val="Subtitle"/>
        <w:rPr>
          <w:sz w:val="36"/>
          <w:szCs w:val="36"/>
        </w:rPr>
      </w:pPr>
      <w:r w:rsidRPr="001D2B82">
        <w:rPr>
          <w:noProof/>
          <w:sz w:val="36"/>
          <w:szCs w:val="36"/>
          <w:lang w:val="en-AU" w:eastAsia="en-A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ctangle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3FF4" w:rsidRDefault="00C02BC0">
                                <w:pPr>
                                  <w:pStyle w:val="ContactInfo"/>
                                </w:pPr>
                                <w:r>
                                  <w:t xml:space="preserve">for more information contact: </w:t>
                                </w:r>
                                <w:proofErr w:type="spellStart"/>
                                <w:r w:rsidR="001D2B82">
                                  <w:t>anna</w:t>
                                </w:r>
                                <w:proofErr w:type="spellEnd"/>
                                <w:r>
                                  <w:t xml:space="preserve"> @ </w:t>
                                </w:r>
                                <w:r w:rsidR="001D2B82">
                                  <w:t>0401053241 / smit1186@gmail.com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rame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9" o:spid="_x0000_s1026" alt="Background Design" style="position:absolute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">
                <v:group id="Group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20" o:spid="_x0000_s1028" alt="Contact Info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94d7e4 [3214]" stroked="f" strokeweight="1pt">
                    <v:textbox inset="38.88pt,,38.88pt">
                      <w:txbxContent>
                        <w:p w:rsidR="00003FF4" w:rsidRDefault="00C02BC0">
                          <w:pPr>
                            <w:pStyle w:val="ContactInfo"/>
                          </w:pPr>
                          <w:r>
                            <w:t xml:space="preserve">for more information contact: </w:t>
                          </w:r>
                          <w:proofErr w:type="spellStart"/>
                          <w:r w:rsidR="001D2B82">
                            <w:t>anna</w:t>
                          </w:r>
                          <w:proofErr w:type="spellEnd"/>
                          <w:r>
                            <w:t xml:space="preserve"> @ </w:t>
                          </w:r>
                          <w:r w:rsidR="001D2B82">
                            <w:t>0401053241 / smit1186@gmail.com</w:t>
                          </w:r>
                        </w:p>
                      </w:txbxContent>
                    </v:textbox>
                  </v:rect>
                  <v:shape id="Frame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41aebd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oup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Picture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10" o:title="" croptop="11340f" cropbottom="16322f" cropleft="5137f"/>
                    <v:path arrowok="t"/>
                  </v:shape>
                  <v:group id="Group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1" o:title="" croptop="11131f" cropbottom="16412f" cropleft="11563f" cropright="8752f"/>
                      <v:path arrowok="t"/>
                    </v:shape>
                    <v:shape id="Freeform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97e9d5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eeform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97e9d5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97e9d5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eeform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97e9d5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97e9d5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eeform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97e9d5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eeform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97e9d5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eeform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97e9d5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eeform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97e9d5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eeform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97e9d5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eeform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97e9d5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eeform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97e9d5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97e9d5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bookmarkEnd w:id="0"/>
      <w:r w:rsidR="001D2B82" w:rsidRPr="001D2B82">
        <w:rPr>
          <w:sz w:val="36"/>
          <w:szCs w:val="36"/>
        </w:rPr>
        <w:t>Colonel Light Gardens Primary school</w:t>
      </w:r>
    </w:p>
    <w:p w:rsidR="00003FF4" w:rsidRPr="001D2B82" w:rsidRDefault="001D2B82">
      <w:pPr>
        <w:pStyle w:val="Title"/>
        <w:rPr>
          <w:sz w:val="76"/>
          <w:szCs w:val="76"/>
        </w:rPr>
      </w:pPr>
      <w:r w:rsidRPr="001D2B82">
        <w:rPr>
          <w:sz w:val="76"/>
          <w:szCs w:val="76"/>
        </w:rPr>
        <w:t xml:space="preserve">Term </w:t>
      </w:r>
      <w:r w:rsidRPr="001D2B82">
        <w:rPr>
          <w:sz w:val="96"/>
          <w:szCs w:val="96"/>
        </w:rPr>
        <w:t>2</w:t>
      </w:r>
      <w:r w:rsidRPr="001D2B82">
        <w:rPr>
          <w:sz w:val="76"/>
          <w:szCs w:val="76"/>
        </w:rPr>
        <w:t xml:space="preserve"> Working Bee</w:t>
      </w:r>
    </w:p>
    <w:p w:rsidR="00003FF4" w:rsidRPr="00670511" w:rsidRDefault="001D2B82">
      <w:pPr>
        <w:pStyle w:val="Subtitle"/>
        <w:rPr>
          <w:sz w:val="48"/>
          <w:szCs w:val="48"/>
        </w:rPr>
      </w:pPr>
      <w:r w:rsidRPr="00670511">
        <w:rPr>
          <w:sz w:val="48"/>
          <w:szCs w:val="48"/>
        </w:rPr>
        <w:t>all welcome!</w:t>
      </w:r>
    </w:p>
    <w:p w:rsidR="00003FF4" w:rsidRPr="00670511" w:rsidRDefault="00547938" w:rsidP="00670511">
      <w:pPr>
        <w:pStyle w:val="Date"/>
        <w:spacing w:after="0"/>
        <w:rPr>
          <w:szCs w:val="44"/>
        </w:rPr>
      </w:pPr>
      <w:r w:rsidRPr="00670511">
        <w:rPr>
          <w:szCs w:val="44"/>
        </w:rPr>
        <w:t>Sunday June 2, 2013</w:t>
      </w:r>
    </w:p>
    <w:p w:rsidR="00003FF4" w:rsidRPr="00670511" w:rsidRDefault="001D2B82" w:rsidP="00670511">
      <w:pPr>
        <w:pStyle w:val="Time"/>
        <w:spacing w:after="0"/>
        <w:rPr>
          <w:sz w:val="40"/>
          <w:szCs w:val="40"/>
        </w:rPr>
      </w:pPr>
      <w:r w:rsidRPr="00670511">
        <w:rPr>
          <w:sz w:val="40"/>
          <w:szCs w:val="40"/>
        </w:rPr>
        <w:t>anytime between 12 – 3pm</w:t>
      </w:r>
    </w:p>
    <w:p w:rsidR="00003FF4" w:rsidRDefault="00DD67CF" w:rsidP="00670511">
      <w:pPr>
        <w:pStyle w:val="Location"/>
        <w:spacing w:after="0"/>
      </w:pPr>
      <w:r>
        <w:t>meet @</w:t>
      </w:r>
      <w:r w:rsidR="001D2B82">
        <w:t xml:space="preserve"> the garden shed</w:t>
      </w:r>
    </w:p>
    <w:p w:rsidR="00670511" w:rsidRDefault="00DF38F6" w:rsidP="00670511">
      <w:pPr>
        <w:spacing w:after="0" w:line="240" w:lineRule="auto"/>
        <w:ind w:left="0" w:right="0"/>
        <w:rPr>
          <w:rFonts w:ascii="Calibri" w:hAnsi="Calibri"/>
          <w:sz w:val="20"/>
        </w:rPr>
      </w:pPr>
      <w:r w:rsidRPr="00670511">
        <w:rPr>
          <w:rFonts w:ascii="Calibri" w:hAnsi="Calibri"/>
          <w:sz w:val="20"/>
        </w:rPr>
        <w:t xml:space="preserve">It’s getting chilly, and the yard needs a bit of work before winter sets in. Can you </w:t>
      </w:r>
      <w:r w:rsidR="00C02BC0">
        <w:rPr>
          <w:rFonts w:ascii="Calibri" w:hAnsi="Calibri"/>
          <w:sz w:val="20"/>
        </w:rPr>
        <w:t>spare an hour or two</w:t>
      </w:r>
      <w:r w:rsidRPr="00670511">
        <w:rPr>
          <w:rFonts w:ascii="Calibri" w:hAnsi="Calibri"/>
          <w:sz w:val="20"/>
        </w:rPr>
        <w:t xml:space="preserve"> to help </w:t>
      </w:r>
      <w:r w:rsidR="00670511">
        <w:rPr>
          <w:rFonts w:ascii="Calibri" w:hAnsi="Calibri"/>
          <w:sz w:val="20"/>
        </w:rPr>
        <w:t>with any of the following jobs?</w:t>
      </w:r>
    </w:p>
    <w:p w:rsidR="00670511" w:rsidRDefault="00670511" w:rsidP="00670511">
      <w:pPr>
        <w:spacing w:after="0" w:line="240" w:lineRule="auto"/>
        <w:ind w:left="0" w:right="0"/>
        <w:rPr>
          <w:rFonts w:ascii="Calibri" w:hAnsi="Calibri"/>
          <w:sz w:val="20"/>
        </w:rPr>
      </w:pPr>
    </w:p>
    <w:p w:rsidR="00670511" w:rsidRPr="00670511" w:rsidRDefault="00670511" w:rsidP="00670511">
      <w:pPr>
        <w:pStyle w:val="ListParagraph"/>
        <w:numPr>
          <w:ilvl w:val="0"/>
          <w:numId w:val="3"/>
        </w:numPr>
        <w:spacing w:after="0" w:line="240" w:lineRule="auto"/>
        <w:ind w:right="0"/>
        <w:rPr>
          <w:rFonts w:eastAsia="Times New Roman" w:cs="Arial"/>
          <w:color w:val="222222"/>
          <w:sz w:val="20"/>
          <w:lang w:val="en-AU" w:eastAsia="en-AU"/>
        </w:rPr>
      </w:pPr>
      <w:r w:rsidRPr="00670511">
        <w:rPr>
          <w:rFonts w:eastAsia="Times New Roman" w:cs="Arial"/>
          <w:color w:val="222222"/>
          <w:sz w:val="20"/>
          <w:lang w:val="en-AU" w:eastAsia="en-AU"/>
        </w:rPr>
        <w:t>Mulching: Conservation Corner &amp; Doolette/Reade/Mortlock garden beds</w:t>
      </w:r>
    </w:p>
    <w:p w:rsidR="00670511" w:rsidRPr="00670511" w:rsidRDefault="00670511" w:rsidP="00670511">
      <w:pPr>
        <w:pStyle w:val="ListParagraph"/>
        <w:numPr>
          <w:ilvl w:val="0"/>
          <w:numId w:val="3"/>
        </w:numPr>
        <w:spacing w:after="0" w:line="240" w:lineRule="auto"/>
        <w:ind w:right="0"/>
        <w:rPr>
          <w:rFonts w:eastAsia="Times New Roman" w:cs="Arial"/>
          <w:color w:val="222222"/>
          <w:sz w:val="20"/>
          <w:lang w:val="en-AU" w:eastAsia="en-AU"/>
        </w:rPr>
      </w:pPr>
      <w:r w:rsidRPr="00670511">
        <w:rPr>
          <w:rFonts w:eastAsia="Times New Roman" w:cs="Arial"/>
          <w:color w:val="222222"/>
          <w:sz w:val="20"/>
          <w:lang w:val="en-AU" w:eastAsia="en-AU"/>
        </w:rPr>
        <w:t>Gutter cleaning (tricky job requiring strong arms, big ladders and good balance!).</w:t>
      </w:r>
    </w:p>
    <w:p w:rsidR="00670511" w:rsidRPr="00670511" w:rsidRDefault="00670511" w:rsidP="00670511">
      <w:pPr>
        <w:pStyle w:val="ListParagraph"/>
        <w:numPr>
          <w:ilvl w:val="0"/>
          <w:numId w:val="3"/>
        </w:numPr>
        <w:spacing w:after="0" w:line="240" w:lineRule="auto"/>
        <w:ind w:right="0"/>
        <w:rPr>
          <w:rFonts w:eastAsia="Times New Roman" w:cs="Arial"/>
          <w:color w:val="222222"/>
          <w:sz w:val="20"/>
          <w:lang w:val="en-AU" w:eastAsia="en-AU"/>
        </w:rPr>
      </w:pPr>
      <w:r w:rsidRPr="00670511">
        <w:rPr>
          <w:rFonts w:eastAsia="Times New Roman" w:cs="Arial"/>
          <w:color w:val="222222"/>
          <w:sz w:val="20"/>
          <w:lang w:val="en-AU" w:eastAsia="en-AU"/>
        </w:rPr>
        <w:t>Removing dead plants from Grange Native Garden plus a couple of standard grevilleas.</w:t>
      </w:r>
    </w:p>
    <w:p w:rsidR="00670511" w:rsidRPr="00670511" w:rsidRDefault="00670511" w:rsidP="00670511">
      <w:pPr>
        <w:pStyle w:val="ListParagraph"/>
        <w:numPr>
          <w:ilvl w:val="0"/>
          <w:numId w:val="3"/>
        </w:numPr>
        <w:spacing w:after="0" w:line="240" w:lineRule="auto"/>
        <w:ind w:right="0"/>
        <w:rPr>
          <w:rFonts w:eastAsia="Times New Roman" w:cs="Arial"/>
          <w:color w:val="222222"/>
          <w:sz w:val="20"/>
          <w:lang w:val="en-AU" w:eastAsia="en-AU"/>
        </w:rPr>
      </w:pPr>
      <w:r w:rsidRPr="00670511">
        <w:rPr>
          <w:rFonts w:eastAsia="Times New Roman" w:cs="Arial"/>
          <w:color w:val="222222"/>
          <w:sz w:val="20"/>
          <w:lang w:val="en-AU" w:eastAsia="en-AU"/>
        </w:rPr>
        <w:t>Pruning standard grevilleas and the Reade grapevine.</w:t>
      </w:r>
    </w:p>
    <w:p w:rsidR="00670511" w:rsidRPr="00670511" w:rsidRDefault="00670511" w:rsidP="00670511">
      <w:pPr>
        <w:pStyle w:val="ListParagraph"/>
        <w:numPr>
          <w:ilvl w:val="0"/>
          <w:numId w:val="3"/>
        </w:numPr>
        <w:spacing w:after="0" w:line="240" w:lineRule="auto"/>
        <w:ind w:right="0"/>
        <w:rPr>
          <w:rFonts w:eastAsia="Times New Roman" w:cs="Arial"/>
          <w:color w:val="222222"/>
          <w:sz w:val="20"/>
          <w:lang w:val="en-AU" w:eastAsia="en-AU"/>
        </w:rPr>
      </w:pPr>
      <w:r w:rsidRPr="00670511">
        <w:rPr>
          <w:rFonts w:eastAsia="Times New Roman" w:cs="Arial"/>
          <w:color w:val="222222"/>
          <w:sz w:val="20"/>
          <w:lang w:val="en-AU" w:eastAsia="en-AU"/>
        </w:rPr>
        <w:t>Moving/replanting some agapanthus.</w:t>
      </w:r>
    </w:p>
    <w:p w:rsidR="00670511" w:rsidRPr="00670511" w:rsidRDefault="00670511" w:rsidP="00670511">
      <w:pPr>
        <w:pStyle w:val="ListParagraph"/>
        <w:numPr>
          <w:ilvl w:val="0"/>
          <w:numId w:val="3"/>
        </w:numPr>
        <w:spacing w:after="0" w:line="240" w:lineRule="auto"/>
        <w:ind w:right="0"/>
        <w:rPr>
          <w:rFonts w:eastAsia="Times New Roman" w:cs="Arial"/>
          <w:color w:val="222222"/>
          <w:sz w:val="20"/>
          <w:lang w:val="en-AU" w:eastAsia="en-AU"/>
        </w:rPr>
      </w:pPr>
      <w:r w:rsidRPr="00670511">
        <w:rPr>
          <w:rFonts w:eastAsia="Times New Roman" w:cs="Arial"/>
          <w:color w:val="222222"/>
          <w:sz w:val="20"/>
          <w:lang w:val="en-AU" w:eastAsia="en-AU"/>
        </w:rPr>
        <w:t>Planting some carpet grevilleas in the Reade garden bed.</w:t>
      </w:r>
    </w:p>
    <w:p w:rsidR="00670511" w:rsidRPr="00670511" w:rsidRDefault="00670511" w:rsidP="00670511">
      <w:pPr>
        <w:pStyle w:val="ListParagraph"/>
        <w:numPr>
          <w:ilvl w:val="0"/>
          <w:numId w:val="3"/>
        </w:numPr>
        <w:spacing w:after="0" w:line="240" w:lineRule="auto"/>
        <w:ind w:right="0"/>
        <w:rPr>
          <w:rFonts w:eastAsia="Times New Roman" w:cs="Arial"/>
          <w:color w:val="222222"/>
          <w:sz w:val="20"/>
          <w:lang w:val="en-AU" w:eastAsia="en-AU"/>
        </w:rPr>
      </w:pPr>
      <w:r w:rsidRPr="00670511">
        <w:rPr>
          <w:rFonts w:eastAsia="Times New Roman" w:cs="Arial"/>
          <w:color w:val="222222"/>
          <w:sz w:val="20"/>
          <w:lang w:val="en-AU" w:eastAsia="en-AU"/>
        </w:rPr>
        <w:t>Weeding Doolette garden and laneway.</w:t>
      </w:r>
    </w:p>
    <w:p w:rsidR="00670511" w:rsidRPr="00670511" w:rsidRDefault="00670511" w:rsidP="00670511">
      <w:pPr>
        <w:pStyle w:val="ListParagraph"/>
        <w:numPr>
          <w:ilvl w:val="0"/>
          <w:numId w:val="3"/>
        </w:numPr>
        <w:spacing w:after="0" w:line="240" w:lineRule="auto"/>
        <w:ind w:right="0"/>
        <w:rPr>
          <w:rFonts w:eastAsia="Times New Roman" w:cs="Arial"/>
          <w:color w:val="222222"/>
          <w:sz w:val="20"/>
          <w:lang w:val="en-AU" w:eastAsia="en-AU"/>
        </w:rPr>
      </w:pPr>
      <w:r w:rsidRPr="00670511">
        <w:rPr>
          <w:rFonts w:eastAsia="Times New Roman" w:cs="Arial"/>
          <w:color w:val="222222"/>
          <w:sz w:val="20"/>
          <w:lang w:val="en-AU" w:eastAsia="en-AU"/>
        </w:rPr>
        <w:t>Removing two trees from western fence line (if not too big).</w:t>
      </w:r>
    </w:p>
    <w:p w:rsidR="00670511" w:rsidRPr="00670511" w:rsidRDefault="00670511" w:rsidP="00670511">
      <w:pPr>
        <w:pStyle w:val="ListParagraph"/>
        <w:numPr>
          <w:ilvl w:val="0"/>
          <w:numId w:val="3"/>
        </w:numPr>
        <w:spacing w:after="0" w:line="240" w:lineRule="auto"/>
        <w:ind w:right="0"/>
        <w:rPr>
          <w:rFonts w:eastAsia="Times New Roman" w:cs="Arial"/>
          <w:color w:val="222222"/>
          <w:sz w:val="20"/>
          <w:lang w:val="en-AU" w:eastAsia="en-AU"/>
        </w:rPr>
      </w:pPr>
      <w:r w:rsidRPr="00670511">
        <w:rPr>
          <w:rFonts w:eastAsia="Times New Roman" w:cs="Arial"/>
          <w:color w:val="222222"/>
          <w:sz w:val="20"/>
          <w:lang w:val="en-AU" w:eastAsia="en-AU"/>
        </w:rPr>
        <w:t>Planting nati</w:t>
      </w:r>
      <w:r w:rsidR="00C01AC1">
        <w:rPr>
          <w:rFonts w:eastAsia="Times New Roman" w:cs="Arial"/>
          <w:color w:val="222222"/>
          <w:sz w:val="20"/>
          <w:lang w:val="en-AU" w:eastAsia="en-AU"/>
        </w:rPr>
        <w:t>ves in Conservation Corner area/</w:t>
      </w:r>
      <w:r w:rsidRPr="00670511">
        <w:rPr>
          <w:rFonts w:eastAsia="Times New Roman" w:cs="Arial"/>
          <w:color w:val="222222"/>
          <w:sz w:val="20"/>
          <w:lang w:val="en-AU" w:eastAsia="en-AU"/>
        </w:rPr>
        <w:t>Grange Native Garden.</w:t>
      </w:r>
    </w:p>
    <w:p w:rsidR="00DF38F6" w:rsidRPr="00670511" w:rsidRDefault="00670511" w:rsidP="00670511">
      <w:pPr>
        <w:pStyle w:val="ListParagraph"/>
        <w:numPr>
          <w:ilvl w:val="0"/>
          <w:numId w:val="3"/>
        </w:numPr>
        <w:spacing w:after="0" w:line="240" w:lineRule="auto"/>
        <w:ind w:right="0"/>
        <w:rPr>
          <w:rFonts w:eastAsia="Times New Roman" w:cs="Arial"/>
          <w:color w:val="222222"/>
          <w:sz w:val="20"/>
          <w:lang w:val="en-AU" w:eastAsia="en-AU"/>
        </w:rPr>
      </w:pPr>
      <w:r w:rsidRPr="00670511">
        <w:rPr>
          <w:rFonts w:eastAsia="Times New Roman" w:cs="Arial"/>
          <w:color w:val="222222"/>
          <w:sz w:val="20"/>
          <w:lang w:val="en-AU" w:eastAsia="en-AU"/>
        </w:rPr>
        <w:t>Painting/decorating some big green bins.</w:t>
      </w:r>
    </w:p>
    <w:sectPr w:rsidR="00DF38F6" w:rsidRPr="00670511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in;height:1in" o:bullet="t">
        <v:imagedata r:id="rId1" o:title="MC900361698[1]"/>
      </v:shape>
    </w:pict>
  </w:numPicBullet>
  <w:abstractNum w:abstractNumId="0">
    <w:nsid w:val="4A183B78"/>
    <w:multiLevelType w:val="hybridMultilevel"/>
    <w:tmpl w:val="61043C0C"/>
    <w:lvl w:ilvl="0" w:tplc="35464C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050595"/>
    <w:multiLevelType w:val="hybridMultilevel"/>
    <w:tmpl w:val="37982C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CD5194"/>
    <w:multiLevelType w:val="hybridMultilevel"/>
    <w:tmpl w:val="AED004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B82"/>
    <w:rsid w:val="00003FF4"/>
    <w:rsid w:val="001D2B82"/>
    <w:rsid w:val="00205ED7"/>
    <w:rsid w:val="004D78EC"/>
    <w:rsid w:val="00547938"/>
    <w:rsid w:val="00670511"/>
    <w:rsid w:val="00BF04BD"/>
    <w:rsid w:val="00C01AC1"/>
    <w:rsid w:val="00C02BC0"/>
    <w:rsid w:val="00DD67CF"/>
    <w:rsid w:val="00DF38F6"/>
    <w:rsid w:val="00E04EBA"/>
    <w:rsid w:val="00F1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55F5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47D8B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47D8B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455F5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47D8B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47D8B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455F5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ListParagraph">
    <w:name w:val="List Paragraph"/>
    <w:basedOn w:val="Normal"/>
    <w:uiPriority w:val="34"/>
    <w:unhideWhenUsed/>
    <w:qFormat/>
    <w:rsid w:val="006705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55F5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47D8B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47D8B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455F5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47D8B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47D8B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455F5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ListParagraph">
    <w:name w:val="List Paragraph"/>
    <w:basedOn w:val="Normal"/>
    <w:uiPriority w:val="34"/>
    <w:unhideWhenUsed/>
    <w:qFormat/>
    <w:rsid w:val="006705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2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3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ox%20Family\AppData\Roaming\Microsoft\Templates\Seasonal%20event%20flyer(2).dotx" TargetMode="External"/></Relationships>
</file>

<file path=word/theme/theme1.xml><?xml version="1.0" encoding="utf-8"?>
<a:theme xmlns:a="http://schemas.openxmlformats.org/drawingml/2006/main" name="Depth">
  <a:themeElements>
    <a:clrScheme name="Depth">
      <a:dk1>
        <a:sysClr val="windowText" lastClr="000000"/>
      </a:dk1>
      <a:lt1>
        <a:sysClr val="window" lastClr="FFFFFF"/>
      </a:lt1>
      <a:dk2>
        <a:srgbClr val="455F51"/>
      </a:dk2>
      <a:lt2>
        <a:srgbClr val="94D7E4"/>
      </a:lt2>
      <a:accent1>
        <a:srgbClr val="41AEBD"/>
      </a:accent1>
      <a:accent2>
        <a:srgbClr val="97E9D5"/>
      </a:accent2>
      <a:accent3>
        <a:srgbClr val="A2CF49"/>
      </a:accent3>
      <a:accent4>
        <a:srgbClr val="608F3D"/>
      </a:accent4>
      <a:accent5>
        <a:srgbClr val="F4DE3A"/>
      </a:accent5>
      <a:accent6>
        <a:srgbClr val="FCB11C"/>
      </a:accent6>
      <a:hlink>
        <a:srgbClr val="FBCA98"/>
      </a:hlink>
      <a:folHlink>
        <a:srgbClr val="D3B86D"/>
      </a:folHlink>
    </a:clrScheme>
    <a:fontScheme name="Depth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epth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Depth" id="{7BEAFC2A-325C-49C4-AC08-2B765DA903F9}" vid="{1735E755-43E6-43AA-ABA2-C989ECC79AF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44D975-CD5D-4ED3-9422-EAB237462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flyer(2).dotx</Template>
  <TotalTime>1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for Education and Child Development</Company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 Family</dc:creator>
  <cp:lastModifiedBy>Administrator</cp:lastModifiedBy>
  <cp:revision>2</cp:revision>
  <dcterms:created xsi:type="dcterms:W3CDTF">2013-05-28T01:40:00Z</dcterms:created>
  <dcterms:modified xsi:type="dcterms:W3CDTF">2013-05-28T01:40:00Z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